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F80D86" w14:textId="77777777" w:rsidR="00860A76" w:rsidRDefault="009957D8" w:rsidP="00A20A1C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9957D8">
        <w:rPr>
          <w:rFonts w:asciiTheme="minorHAnsi" w:hAnsiTheme="minorHAnsi" w:cstheme="minorHAnsi"/>
          <w:b/>
          <w:sz w:val="22"/>
          <w:szCs w:val="22"/>
        </w:rPr>
        <w:t>Bled je mesto in turistično središče s približno 5.000 prebivalci in središče občine Bled</w:t>
      </w:r>
      <w:r w:rsidR="00F9190F" w:rsidRPr="009957D8">
        <w:rPr>
          <w:rFonts w:asciiTheme="minorHAnsi" w:hAnsiTheme="minorHAnsi" w:cstheme="minorHAnsi"/>
          <w:b/>
          <w:sz w:val="22"/>
          <w:szCs w:val="22"/>
        </w:rPr>
        <w:t xml:space="preserve"> .</w:t>
      </w:r>
    </w:p>
    <w:p w14:paraId="1A2BC02C" w14:textId="77777777" w:rsidR="009957D8" w:rsidRPr="009957D8" w:rsidRDefault="009957D8" w:rsidP="00A20A1C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1B782071" w14:textId="77777777" w:rsidR="009957D8" w:rsidRPr="009957D8" w:rsidRDefault="008F4CC0" w:rsidP="00105C45">
      <w:pPr>
        <w:pStyle w:val="Naslov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37F6B1DF" wp14:editId="0E12790E">
            <wp:extent cx="1271370" cy="857250"/>
            <wp:effectExtent l="0" t="0" r="508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12836" cy="88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DD55F1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75BAB4AC" wp14:editId="16B2193B">
            <wp:extent cx="1619250" cy="849045"/>
            <wp:effectExtent l="0" t="0" r="0" b="825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60292" cy="87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55F1">
        <w:rPr>
          <w:rFonts w:asciiTheme="minorHAnsi" w:hAnsiTheme="minorHAnsi" w:cstheme="minorHAnsi"/>
          <w:sz w:val="22"/>
          <w:szCs w:val="22"/>
        </w:rPr>
        <w:t xml:space="preserve">  </w:t>
      </w:r>
      <w:r w:rsidR="00DD55F1">
        <w:rPr>
          <w:noProof/>
        </w:rPr>
        <w:drawing>
          <wp:inline distT="0" distB="0" distL="0" distR="0" wp14:anchorId="497EB1E4" wp14:editId="1C7B6048">
            <wp:extent cx="962025" cy="850900"/>
            <wp:effectExtent l="0" t="0" r="9525" b="635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988092" cy="873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15B53" w14:textId="77777777" w:rsidR="00D058AE" w:rsidRPr="009957D8" w:rsidRDefault="00AB4F2A" w:rsidP="00F668BE">
      <w:pPr>
        <w:pBdr>
          <w:top w:val="single" w:sz="4" w:space="1" w:color="auto"/>
          <w:bottom w:val="single" w:sz="4" w:space="1" w:color="auto"/>
        </w:pBd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9957D8">
        <w:rPr>
          <w:rFonts w:asciiTheme="minorHAnsi" w:hAnsiTheme="minorHAnsi" w:cstheme="minorHAnsi"/>
          <w:b/>
          <w:bCs/>
          <w:iCs/>
          <w:sz w:val="22"/>
          <w:szCs w:val="22"/>
        </w:rPr>
        <w:t>OGLED BLEDA</w:t>
      </w:r>
    </w:p>
    <w:p w14:paraId="7F997BE8" w14:textId="77777777" w:rsidR="00D058AE" w:rsidRPr="009957D8" w:rsidRDefault="00F9190F" w:rsidP="00F668BE">
      <w:pPr>
        <w:pBdr>
          <w:top w:val="single" w:sz="4" w:space="1" w:color="auto"/>
          <w:bottom w:val="single" w:sz="4" w:space="1" w:color="auto"/>
        </w:pBd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9957D8">
        <w:rPr>
          <w:rFonts w:asciiTheme="minorHAnsi" w:hAnsiTheme="minorHAnsi" w:cstheme="minorHAnsi"/>
          <w:b/>
          <w:sz w:val="22"/>
          <w:szCs w:val="22"/>
        </w:rPr>
        <w:t>1</w:t>
      </w:r>
      <w:r w:rsidR="00911E55" w:rsidRPr="009957D8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513DE3" w:rsidRPr="009957D8">
        <w:rPr>
          <w:rFonts w:asciiTheme="minorHAnsi" w:hAnsiTheme="minorHAnsi" w:cstheme="minorHAnsi"/>
          <w:b/>
          <w:sz w:val="22"/>
          <w:szCs w:val="22"/>
        </w:rPr>
        <w:t>d</w:t>
      </w:r>
      <w:r w:rsidRPr="009957D8">
        <w:rPr>
          <w:rFonts w:asciiTheme="minorHAnsi" w:hAnsiTheme="minorHAnsi" w:cstheme="minorHAnsi"/>
          <w:b/>
          <w:sz w:val="22"/>
          <w:szCs w:val="22"/>
        </w:rPr>
        <w:t>an</w:t>
      </w:r>
      <w:r w:rsidR="00F668BE" w:rsidRPr="009957D8">
        <w:rPr>
          <w:rFonts w:asciiTheme="minorHAnsi" w:hAnsiTheme="minorHAnsi" w:cstheme="minorHAnsi"/>
          <w:b/>
          <w:sz w:val="22"/>
          <w:szCs w:val="22"/>
        </w:rPr>
        <w:t>,</w:t>
      </w:r>
      <w:r w:rsidR="00A20A1C" w:rsidRPr="009957D8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9957D8">
        <w:rPr>
          <w:rFonts w:asciiTheme="minorHAnsi" w:hAnsiTheme="minorHAnsi" w:cstheme="minorHAnsi"/>
          <w:b/>
          <w:sz w:val="22"/>
          <w:szCs w:val="22"/>
        </w:rPr>
        <w:t>avtobus</w:t>
      </w:r>
      <w:r w:rsidR="00F668BE" w:rsidRPr="009957D8">
        <w:rPr>
          <w:rFonts w:asciiTheme="minorHAnsi" w:hAnsiTheme="minorHAnsi" w:cstheme="minorHAnsi"/>
          <w:b/>
          <w:sz w:val="22"/>
          <w:szCs w:val="22"/>
        </w:rPr>
        <w:t>,</w:t>
      </w:r>
      <w:r w:rsidR="00A20A1C" w:rsidRPr="009957D8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9957D8">
        <w:rPr>
          <w:rFonts w:asciiTheme="minorHAnsi" w:hAnsiTheme="minorHAnsi" w:cstheme="minorHAnsi"/>
          <w:b/>
          <w:sz w:val="22"/>
          <w:szCs w:val="22"/>
        </w:rPr>
        <w:t>sreda, 23. 2. 2022</w:t>
      </w:r>
    </w:p>
    <w:p w14:paraId="3E335DAE" w14:textId="77777777" w:rsidR="00097A8B" w:rsidRPr="009957D8" w:rsidRDefault="00097A8B" w:rsidP="00513DE3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539DB35A" w14:textId="77777777" w:rsidR="00483A7A" w:rsidRPr="009957D8" w:rsidRDefault="00483A7A" w:rsidP="00DA1F65">
      <w:pPr>
        <w:pStyle w:val="Telobesedila-zamik"/>
        <w:spacing w:after="0"/>
        <w:ind w:left="0"/>
        <w:jc w:val="both"/>
        <w:rPr>
          <w:rFonts w:asciiTheme="minorHAnsi" w:hAnsiTheme="minorHAnsi" w:cstheme="minorHAnsi"/>
          <w:sz w:val="22"/>
          <w:szCs w:val="22"/>
        </w:rPr>
      </w:pPr>
      <w:r w:rsidRPr="009957D8">
        <w:rPr>
          <w:rFonts w:asciiTheme="minorHAnsi" w:hAnsiTheme="minorHAnsi" w:cstheme="minorHAnsi"/>
          <w:sz w:val="22"/>
          <w:szCs w:val="22"/>
        </w:rPr>
        <w:t xml:space="preserve">Zbor </w:t>
      </w:r>
      <w:r w:rsidR="00F9190F" w:rsidRPr="009957D8">
        <w:rPr>
          <w:rFonts w:asciiTheme="minorHAnsi" w:hAnsiTheme="minorHAnsi" w:cstheme="minorHAnsi"/>
          <w:sz w:val="22"/>
          <w:szCs w:val="22"/>
        </w:rPr>
        <w:t>dijakov</w:t>
      </w:r>
      <w:r w:rsidR="00566011" w:rsidRPr="009957D8">
        <w:rPr>
          <w:rFonts w:asciiTheme="minorHAnsi" w:hAnsiTheme="minorHAnsi" w:cstheme="minorHAnsi"/>
          <w:sz w:val="22"/>
          <w:szCs w:val="22"/>
        </w:rPr>
        <w:t xml:space="preserve"> pred šolo ob 8.00</w:t>
      </w:r>
      <w:r w:rsidRPr="009957D8">
        <w:rPr>
          <w:rFonts w:asciiTheme="minorHAnsi" w:hAnsiTheme="minorHAnsi" w:cstheme="minorHAnsi"/>
          <w:sz w:val="22"/>
          <w:szCs w:val="22"/>
        </w:rPr>
        <w:t xml:space="preserve"> uri in prevoz do</w:t>
      </w:r>
      <w:r w:rsidR="00F9190F" w:rsidRPr="009957D8">
        <w:rPr>
          <w:rFonts w:asciiTheme="minorHAnsi" w:hAnsiTheme="minorHAnsi" w:cstheme="minorHAnsi"/>
          <w:sz w:val="22"/>
          <w:szCs w:val="22"/>
        </w:rPr>
        <w:t xml:space="preserve"> Bleda</w:t>
      </w:r>
      <w:r w:rsidRPr="009957D8">
        <w:rPr>
          <w:rFonts w:asciiTheme="minorHAnsi" w:hAnsiTheme="minorHAnsi" w:cstheme="minorHAnsi"/>
          <w:sz w:val="22"/>
          <w:szCs w:val="22"/>
        </w:rPr>
        <w:t>.</w:t>
      </w:r>
    </w:p>
    <w:p w14:paraId="63F6670C" w14:textId="77777777" w:rsidR="00963F72" w:rsidRPr="009957D8" w:rsidRDefault="00963F72" w:rsidP="00DA1F65">
      <w:pPr>
        <w:pStyle w:val="Telobesedila-zamik"/>
        <w:spacing w:after="0"/>
        <w:ind w:left="0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EDC3203" w14:textId="77777777" w:rsidR="00BF4098" w:rsidRPr="009957D8" w:rsidRDefault="00963F72" w:rsidP="00F9190F">
      <w:pPr>
        <w:jc w:val="both"/>
        <w:rPr>
          <w:rFonts w:asciiTheme="minorHAnsi" w:hAnsiTheme="minorHAnsi" w:cstheme="minorHAnsi"/>
          <w:sz w:val="22"/>
          <w:szCs w:val="22"/>
        </w:rPr>
      </w:pPr>
      <w:r w:rsidRPr="009957D8">
        <w:rPr>
          <w:rFonts w:asciiTheme="minorHAnsi" w:hAnsiTheme="minorHAnsi" w:cstheme="minorHAnsi"/>
          <w:sz w:val="22"/>
          <w:szCs w:val="22"/>
        </w:rPr>
        <w:t xml:space="preserve">Nato </w:t>
      </w:r>
      <w:r w:rsidR="00AB4F2A" w:rsidRPr="009957D8">
        <w:rPr>
          <w:rFonts w:asciiTheme="minorHAnsi" w:hAnsiTheme="minorHAnsi" w:cstheme="minorHAnsi"/>
          <w:sz w:val="22"/>
          <w:szCs w:val="22"/>
        </w:rPr>
        <w:t>sledi ogled turističnih znamenitosti Bleda:</w:t>
      </w:r>
    </w:p>
    <w:p w14:paraId="6077AA8E" w14:textId="77777777" w:rsidR="00F9190F" w:rsidRPr="009957D8" w:rsidRDefault="00AB4F2A" w:rsidP="00AB4F2A">
      <w:pPr>
        <w:pStyle w:val="Telobesedila-zamik"/>
        <w:numPr>
          <w:ilvl w:val="0"/>
          <w:numId w:val="6"/>
        </w:numPr>
        <w:spacing w:after="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9957D8">
        <w:rPr>
          <w:rFonts w:asciiTheme="minorHAnsi" w:hAnsiTheme="minorHAnsi" w:cstheme="minorHAnsi"/>
          <w:bCs/>
          <w:sz w:val="22"/>
          <w:szCs w:val="22"/>
        </w:rPr>
        <w:t>Blejskega jezera</w:t>
      </w:r>
      <w:r w:rsidR="00DD55F1">
        <w:rPr>
          <w:rFonts w:asciiTheme="minorHAnsi" w:hAnsiTheme="minorHAnsi" w:cstheme="minorHAnsi"/>
          <w:bCs/>
          <w:sz w:val="22"/>
          <w:szCs w:val="22"/>
        </w:rPr>
        <w:t>,</w:t>
      </w:r>
    </w:p>
    <w:p w14:paraId="69D6E106" w14:textId="77777777" w:rsidR="00AB4F2A" w:rsidRPr="009957D8" w:rsidRDefault="00AB4F2A" w:rsidP="00AB4F2A">
      <w:pPr>
        <w:pStyle w:val="Telobesedila-zamik"/>
        <w:numPr>
          <w:ilvl w:val="0"/>
          <w:numId w:val="6"/>
        </w:numPr>
        <w:spacing w:after="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9957D8">
        <w:rPr>
          <w:rFonts w:asciiTheme="minorHAnsi" w:hAnsiTheme="minorHAnsi" w:cstheme="minorHAnsi"/>
          <w:bCs/>
          <w:sz w:val="22"/>
          <w:szCs w:val="22"/>
        </w:rPr>
        <w:t>kopališča Velika Zaka</w:t>
      </w:r>
      <w:r w:rsidR="00DD55F1">
        <w:rPr>
          <w:rFonts w:asciiTheme="minorHAnsi" w:hAnsiTheme="minorHAnsi" w:cstheme="minorHAnsi"/>
          <w:bCs/>
          <w:sz w:val="22"/>
          <w:szCs w:val="22"/>
        </w:rPr>
        <w:t>,</w:t>
      </w:r>
    </w:p>
    <w:p w14:paraId="7383A268" w14:textId="77777777" w:rsidR="00AB4F2A" w:rsidRPr="009957D8" w:rsidRDefault="00AB4F2A" w:rsidP="00AB4F2A">
      <w:pPr>
        <w:pStyle w:val="Telobesedila-zamik"/>
        <w:numPr>
          <w:ilvl w:val="0"/>
          <w:numId w:val="6"/>
        </w:numPr>
        <w:spacing w:after="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9957D8">
        <w:rPr>
          <w:rFonts w:asciiTheme="minorHAnsi" w:hAnsiTheme="minorHAnsi" w:cstheme="minorHAnsi"/>
          <w:bCs/>
          <w:sz w:val="22"/>
          <w:szCs w:val="22"/>
        </w:rPr>
        <w:t>Blejskega gradu</w:t>
      </w:r>
      <w:r w:rsidR="00DD55F1">
        <w:rPr>
          <w:rFonts w:asciiTheme="minorHAnsi" w:hAnsiTheme="minorHAnsi" w:cstheme="minorHAnsi"/>
          <w:bCs/>
          <w:sz w:val="22"/>
          <w:szCs w:val="22"/>
        </w:rPr>
        <w:t>,</w:t>
      </w:r>
    </w:p>
    <w:p w14:paraId="1BFA59F5" w14:textId="77777777" w:rsidR="00AB4F2A" w:rsidRPr="009957D8" w:rsidRDefault="00AB4F2A" w:rsidP="00AB4F2A">
      <w:pPr>
        <w:pStyle w:val="Telobesedila-zamik"/>
        <w:numPr>
          <w:ilvl w:val="0"/>
          <w:numId w:val="6"/>
        </w:numPr>
        <w:spacing w:after="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9957D8">
        <w:rPr>
          <w:rFonts w:asciiTheme="minorHAnsi" w:hAnsiTheme="minorHAnsi" w:cstheme="minorHAnsi"/>
          <w:bCs/>
          <w:sz w:val="22"/>
          <w:szCs w:val="22"/>
        </w:rPr>
        <w:t>cerkve Matere Božje na jezeru</w:t>
      </w:r>
      <w:r w:rsidR="00DD55F1">
        <w:rPr>
          <w:rFonts w:asciiTheme="minorHAnsi" w:hAnsiTheme="minorHAnsi" w:cstheme="minorHAnsi"/>
          <w:bCs/>
          <w:sz w:val="22"/>
          <w:szCs w:val="22"/>
        </w:rPr>
        <w:t>,</w:t>
      </w:r>
    </w:p>
    <w:p w14:paraId="6E59CE50" w14:textId="77777777" w:rsidR="00AB4F2A" w:rsidRPr="009957D8" w:rsidRDefault="00AB4F2A" w:rsidP="00AB4F2A">
      <w:pPr>
        <w:pStyle w:val="Telobesedila-zamik"/>
        <w:numPr>
          <w:ilvl w:val="0"/>
          <w:numId w:val="6"/>
        </w:numPr>
        <w:spacing w:after="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9957D8">
        <w:rPr>
          <w:rFonts w:asciiTheme="minorHAnsi" w:hAnsiTheme="minorHAnsi" w:cstheme="minorHAnsi"/>
          <w:bCs/>
          <w:sz w:val="22"/>
          <w:szCs w:val="22"/>
        </w:rPr>
        <w:t xml:space="preserve">spomenika v Olimpijskem veslaškem centru v Mali </w:t>
      </w:r>
      <w:proofErr w:type="spellStart"/>
      <w:r w:rsidRPr="009957D8">
        <w:rPr>
          <w:rFonts w:asciiTheme="minorHAnsi" w:hAnsiTheme="minorHAnsi" w:cstheme="minorHAnsi"/>
          <w:bCs/>
          <w:sz w:val="22"/>
          <w:szCs w:val="22"/>
        </w:rPr>
        <w:t>Zaki</w:t>
      </w:r>
      <w:proofErr w:type="spellEnd"/>
      <w:r w:rsidR="00DD55F1">
        <w:rPr>
          <w:rFonts w:asciiTheme="minorHAnsi" w:hAnsiTheme="minorHAnsi" w:cstheme="minorHAnsi"/>
          <w:bCs/>
          <w:sz w:val="22"/>
          <w:szCs w:val="22"/>
        </w:rPr>
        <w:t>,</w:t>
      </w:r>
    </w:p>
    <w:p w14:paraId="064CC9C1" w14:textId="77777777" w:rsidR="00AB4F2A" w:rsidRPr="009957D8" w:rsidRDefault="00AB4F2A" w:rsidP="00AB4F2A">
      <w:pPr>
        <w:pStyle w:val="Telobesedila-zamik"/>
        <w:numPr>
          <w:ilvl w:val="0"/>
          <w:numId w:val="6"/>
        </w:numPr>
        <w:spacing w:after="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9957D8">
        <w:rPr>
          <w:rFonts w:asciiTheme="minorHAnsi" w:hAnsiTheme="minorHAnsi" w:cstheme="minorHAnsi"/>
          <w:bCs/>
          <w:sz w:val="22"/>
          <w:szCs w:val="22"/>
        </w:rPr>
        <w:t>vile na Bledu</w:t>
      </w:r>
      <w:r w:rsidR="00DD55F1">
        <w:rPr>
          <w:rFonts w:asciiTheme="minorHAnsi" w:hAnsiTheme="minorHAnsi" w:cstheme="minorHAnsi"/>
          <w:bCs/>
          <w:sz w:val="22"/>
          <w:szCs w:val="22"/>
        </w:rPr>
        <w:t>,</w:t>
      </w:r>
    </w:p>
    <w:p w14:paraId="4AE499CD" w14:textId="77777777" w:rsidR="00AB4F2A" w:rsidRPr="009957D8" w:rsidRDefault="00AB4F2A" w:rsidP="00AB4F2A">
      <w:pPr>
        <w:pStyle w:val="Telobesedila-zamik"/>
        <w:numPr>
          <w:ilvl w:val="0"/>
          <w:numId w:val="6"/>
        </w:numPr>
        <w:spacing w:after="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9957D8">
        <w:rPr>
          <w:rFonts w:asciiTheme="minorHAnsi" w:hAnsiTheme="minorHAnsi" w:cstheme="minorHAnsi"/>
          <w:bCs/>
          <w:sz w:val="22"/>
          <w:szCs w:val="22"/>
        </w:rPr>
        <w:t xml:space="preserve">spomenik Arnoldu </w:t>
      </w:r>
      <w:proofErr w:type="spellStart"/>
      <w:r w:rsidRPr="009957D8">
        <w:rPr>
          <w:rFonts w:asciiTheme="minorHAnsi" w:hAnsiTheme="minorHAnsi" w:cstheme="minorHAnsi"/>
          <w:bCs/>
          <w:sz w:val="22"/>
          <w:szCs w:val="22"/>
        </w:rPr>
        <w:t>Rikliju</w:t>
      </w:r>
      <w:proofErr w:type="spellEnd"/>
      <w:r w:rsidRPr="009957D8">
        <w:rPr>
          <w:rFonts w:asciiTheme="minorHAnsi" w:hAnsiTheme="minorHAnsi" w:cstheme="minorHAnsi"/>
          <w:bCs/>
          <w:sz w:val="22"/>
          <w:szCs w:val="22"/>
        </w:rPr>
        <w:t xml:space="preserve"> in</w:t>
      </w:r>
    </w:p>
    <w:p w14:paraId="3EED1927" w14:textId="77777777" w:rsidR="00AB4F2A" w:rsidRPr="009957D8" w:rsidRDefault="00AB4F2A" w:rsidP="00AB4F2A">
      <w:pPr>
        <w:pStyle w:val="Telobesedila-zamik"/>
        <w:numPr>
          <w:ilvl w:val="0"/>
          <w:numId w:val="6"/>
        </w:numPr>
        <w:spacing w:after="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9957D8">
        <w:rPr>
          <w:rFonts w:asciiTheme="minorHAnsi" w:hAnsiTheme="minorHAnsi" w:cstheme="minorHAnsi"/>
          <w:bCs/>
          <w:sz w:val="22"/>
          <w:szCs w:val="22"/>
        </w:rPr>
        <w:t>čebelnjake.</w:t>
      </w:r>
    </w:p>
    <w:p w14:paraId="28EAB22E" w14:textId="77777777" w:rsidR="00AB4F2A" w:rsidRDefault="00AB4F2A" w:rsidP="00A20A1C">
      <w:pPr>
        <w:pStyle w:val="Telobesedila-zamik"/>
        <w:spacing w:after="0"/>
        <w:ind w:left="0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4EC24D5A" w14:textId="77777777" w:rsidR="009957D8" w:rsidRDefault="009957D8" w:rsidP="00A20A1C">
      <w:pPr>
        <w:pStyle w:val="Telobesedila-zamik"/>
        <w:spacing w:after="0"/>
        <w:ind w:left="0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Kosilo v Penzionu Mlino Bled ob 14. uri.</w:t>
      </w:r>
    </w:p>
    <w:p w14:paraId="0F1E49D8" w14:textId="77777777" w:rsidR="009957D8" w:rsidRDefault="009957D8" w:rsidP="00A20A1C">
      <w:pPr>
        <w:pStyle w:val="Telobesedila-zamik"/>
        <w:spacing w:after="0"/>
        <w:ind w:left="0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18039646" w14:textId="77777777" w:rsidR="009957D8" w:rsidRDefault="009957D8" w:rsidP="00A20A1C">
      <w:pPr>
        <w:pStyle w:val="Telobesedila-zamik"/>
        <w:spacing w:after="0"/>
        <w:ind w:left="0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Odhod avtobusa iz Bleda proti domu ob 16. uri.</w:t>
      </w:r>
    </w:p>
    <w:p w14:paraId="5CA8B4C0" w14:textId="77777777" w:rsidR="009957D8" w:rsidRPr="009957D8" w:rsidRDefault="009957D8" w:rsidP="00A20A1C">
      <w:pPr>
        <w:pStyle w:val="Telobesedila-zamik"/>
        <w:spacing w:after="0"/>
        <w:ind w:left="0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4F2B01DD" w14:textId="77777777" w:rsidR="00963F72" w:rsidRDefault="00D56EB8" w:rsidP="00C409BF">
      <w:pPr>
        <w:pStyle w:val="Telobesedila-zamik"/>
        <w:spacing w:after="0"/>
        <w:ind w:left="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9957D8">
        <w:rPr>
          <w:rFonts w:asciiTheme="minorHAnsi" w:hAnsiTheme="minorHAnsi" w:cstheme="minorHAnsi"/>
          <w:b/>
          <w:sz w:val="22"/>
          <w:szCs w:val="22"/>
        </w:rPr>
        <w:t xml:space="preserve">Cena </w:t>
      </w:r>
      <w:r w:rsidR="00DD55F1">
        <w:rPr>
          <w:rFonts w:asciiTheme="minorHAnsi" w:hAnsiTheme="minorHAnsi" w:cstheme="minorHAnsi"/>
          <w:b/>
          <w:sz w:val="22"/>
          <w:szCs w:val="22"/>
        </w:rPr>
        <w:t>ekskurzije</w:t>
      </w:r>
      <w:r w:rsidR="00A00B95">
        <w:rPr>
          <w:rFonts w:asciiTheme="minorHAnsi" w:hAnsiTheme="minorHAnsi" w:cstheme="minorHAnsi"/>
          <w:b/>
          <w:sz w:val="22"/>
          <w:szCs w:val="22"/>
        </w:rPr>
        <w:t xml:space="preserve"> na osebo:</w:t>
      </w:r>
    </w:p>
    <w:p w14:paraId="3FF36C81" w14:textId="77777777" w:rsidR="00DD55F1" w:rsidRPr="009957D8" w:rsidRDefault="00DD55F1" w:rsidP="00C409BF">
      <w:pPr>
        <w:pStyle w:val="Telobesedila-zamik"/>
        <w:spacing w:after="0"/>
        <w:ind w:left="0"/>
        <w:jc w:val="both"/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75"/>
        <w:gridCol w:w="4235"/>
      </w:tblGrid>
      <w:tr w:rsidR="00DA1F65" w:rsidRPr="009957D8" w14:paraId="5ED0A490" w14:textId="77777777" w:rsidTr="00DA1F65">
        <w:tc>
          <w:tcPr>
            <w:tcW w:w="3375" w:type="dxa"/>
          </w:tcPr>
          <w:p w14:paraId="789655F2" w14:textId="77777777" w:rsidR="00DA1F65" w:rsidRPr="009957D8" w:rsidRDefault="00DA1F65" w:rsidP="00DB35B8">
            <w:pPr>
              <w:pStyle w:val="Telobesedila-zamik"/>
              <w:spacing w:after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957D8">
              <w:rPr>
                <w:rFonts w:asciiTheme="minorHAnsi" w:hAnsiTheme="minorHAnsi" w:cstheme="minorHAnsi"/>
                <w:b/>
                <w:sz w:val="22"/>
                <w:szCs w:val="22"/>
              </w:rPr>
              <w:t>Število potnikov</w:t>
            </w:r>
          </w:p>
        </w:tc>
        <w:tc>
          <w:tcPr>
            <w:tcW w:w="4235" w:type="dxa"/>
          </w:tcPr>
          <w:p w14:paraId="3A6C10E3" w14:textId="77777777" w:rsidR="00DA1F65" w:rsidRPr="009957D8" w:rsidRDefault="00DA1F65" w:rsidP="003A5A4C">
            <w:pPr>
              <w:pStyle w:val="Telobesedila-zamik"/>
              <w:spacing w:after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957D8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cena </w:t>
            </w:r>
            <w:r w:rsidR="00DD55F1">
              <w:rPr>
                <w:rFonts w:asciiTheme="minorHAnsi" w:hAnsiTheme="minorHAnsi" w:cstheme="minorHAnsi"/>
                <w:b/>
                <w:sz w:val="22"/>
                <w:szCs w:val="22"/>
              </w:rPr>
              <w:t>z 22 % DDV</w:t>
            </w:r>
          </w:p>
        </w:tc>
      </w:tr>
      <w:tr w:rsidR="00B32740" w:rsidRPr="009957D8" w14:paraId="5DF6D8C3" w14:textId="77777777" w:rsidTr="00DA1F65">
        <w:tc>
          <w:tcPr>
            <w:tcW w:w="3375" w:type="dxa"/>
          </w:tcPr>
          <w:p w14:paraId="054608D3" w14:textId="77777777" w:rsidR="00B32740" w:rsidRPr="009957D8" w:rsidRDefault="00A00B95" w:rsidP="00D937AD">
            <w:pPr>
              <w:pStyle w:val="Telobesedila-zamik"/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16</w:t>
            </w:r>
            <w:r w:rsidR="00D56EB8" w:rsidRPr="009957D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oseb</w:t>
            </w:r>
          </w:p>
        </w:tc>
        <w:tc>
          <w:tcPr>
            <w:tcW w:w="4235" w:type="dxa"/>
          </w:tcPr>
          <w:p w14:paraId="6ACD3854" w14:textId="77777777" w:rsidR="00B32740" w:rsidRPr="009957D8" w:rsidRDefault="00A00B95" w:rsidP="00D56EB8">
            <w:pPr>
              <w:pStyle w:val="Telobesedila-zamik"/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50,00</w:t>
            </w:r>
            <w:r w:rsidR="003A5A4C" w:rsidRPr="009957D8">
              <w:rPr>
                <w:rFonts w:asciiTheme="minorHAnsi" w:hAnsiTheme="minorHAnsi" w:cstheme="minorHAnsi"/>
                <w:sz w:val="22"/>
                <w:szCs w:val="22"/>
              </w:rPr>
              <w:t xml:space="preserve"> €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/osebo</w:t>
            </w:r>
          </w:p>
        </w:tc>
      </w:tr>
      <w:tr w:rsidR="003A2975" w:rsidRPr="009957D8" w14:paraId="0E5CAD91" w14:textId="77777777" w:rsidTr="00DA1F65">
        <w:tc>
          <w:tcPr>
            <w:tcW w:w="3375" w:type="dxa"/>
          </w:tcPr>
          <w:p w14:paraId="61E6A08E" w14:textId="77777777" w:rsidR="003A2975" w:rsidRDefault="006F65A7" w:rsidP="00D937AD">
            <w:pPr>
              <w:pStyle w:val="Telobesedila-zamik"/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11 oseb</w:t>
            </w:r>
          </w:p>
        </w:tc>
        <w:tc>
          <w:tcPr>
            <w:tcW w:w="4235" w:type="dxa"/>
          </w:tcPr>
          <w:p w14:paraId="67AA611E" w14:textId="77777777" w:rsidR="003A2975" w:rsidRDefault="006F65A7" w:rsidP="00D56EB8">
            <w:pPr>
              <w:pStyle w:val="Telobesedila-zamik"/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50,00</w:t>
            </w:r>
            <w:r w:rsidRPr="009957D8">
              <w:rPr>
                <w:rFonts w:asciiTheme="minorHAnsi" w:hAnsiTheme="minorHAnsi" w:cstheme="minorHAnsi"/>
                <w:sz w:val="22"/>
                <w:szCs w:val="22"/>
              </w:rPr>
              <w:t xml:space="preserve"> €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/osebo</w:t>
            </w:r>
          </w:p>
        </w:tc>
      </w:tr>
      <w:tr w:rsidR="003A2975" w:rsidRPr="009957D8" w14:paraId="528A70C5" w14:textId="77777777" w:rsidTr="00DA1F65">
        <w:tc>
          <w:tcPr>
            <w:tcW w:w="3375" w:type="dxa"/>
          </w:tcPr>
          <w:p w14:paraId="147B5C36" w14:textId="77777777" w:rsidR="003A2975" w:rsidRDefault="006F65A7" w:rsidP="00D937AD">
            <w:pPr>
              <w:pStyle w:val="Telobesedila-zamik"/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 oseb</w:t>
            </w:r>
          </w:p>
        </w:tc>
        <w:tc>
          <w:tcPr>
            <w:tcW w:w="4235" w:type="dxa"/>
          </w:tcPr>
          <w:p w14:paraId="5B8D307F" w14:textId="77777777" w:rsidR="003A2975" w:rsidRDefault="006F65A7" w:rsidP="00D56EB8">
            <w:pPr>
              <w:pStyle w:val="Telobesedila-zamik"/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50,00</w:t>
            </w:r>
            <w:r w:rsidRPr="009957D8">
              <w:rPr>
                <w:rFonts w:asciiTheme="minorHAnsi" w:hAnsiTheme="minorHAnsi" w:cstheme="minorHAnsi"/>
                <w:sz w:val="22"/>
                <w:szCs w:val="22"/>
              </w:rPr>
              <w:t xml:space="preserve"> €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/osebo</w:t>
            </w:r>
          </w:p>
        </w:tc>
      </w:tr>
      <w:tr w:rsidR="003A2975" w:rsidRPr="009957D8" w14:paraId="177EE8D3" w14:textId="77777777" w:rsidTr="00DA1F65">
        <w:tc>
          <w:tcPr>
            <w:tcW w:w="3375" w:type="dxa"/>
          </w:tcPr>
          <w:p w14:paraId="24152057" w14:textId="77777777" w:rsidR="003A2975" w:rsidRDefault="006F65A7" w:rsidP="00D937AD">
            <w:pPr>
              <w:pStyle w:val="Telobesedila-zamik"/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 osebi</w:t>
            </w:r>
          </w:p>
        </w:tc>
        <w:tc>
          <w:tcPr>
            <w:tcW w:w="4235" w:type="dxa"/>
          </w:tcPr>
          <w:p w14:paraId="59867D39" w14:textId="77777777" w:rsidR="003A2975" w:rsidRDefault="006F65A7" w:rsidP="00D56EB8">
            <w:pPr>
              <w:pStyle w:val="Telobesedila-zamik"/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50,00</w:t>
            </w:r>
            <w:r w:rsidRPr="009957D8">
              <w:rPr>
                <w:rFonts w:asciiTheme="minorHAnsi" w:hAnsiTheme="minorHAnsi" w:cstheme="minorHAnsi"/>
                <w:sz w:val="22"/>
                <w:szCs w:val="22"/>
              </w:rPr>
              <w:t xml:space="preserve"> €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/osebo</w:t>
            </w:r>
          </w:p>
        </w:tc>
      </w:tr>
    </w:tbl>
    <w:p w14:paraId="7AB69674" w14:textId="77777777" w:rsidR="009957D8" w:rsidRDefault="009957D8" w:rsidP="002F0E2A">
      <w:pPr>
        <w:pStyle w:val="Telobesedila-zamik"/>
        <w:spacing w:after="0"/>
        <w:ind w:left="0"/>
        <w:rPr>
          <w:rFonts w:asciiTheme="minorHAnsi" w:hAnsiTheme="minorHAnsi" w:cstheme="minorHAnsi"/>
          <w:b/>
          <w:sz w:val="22"/>
          <w:szCs w:val="22"/>
        </w:rPr>
      </w:pPr>
    </w:p>
    <w:p w14:paraId="49B6DBFF" w14:textId="77777777" w:rsidR="00DD55F1" w:rsidRDefault="00DD55F1" w:rsidP="002F0E2A">
      <w:pPr>
        <w:pStyle w:val="Telobesedila-zamik"/>
        <w:spacing w:after="0"/>
        <w:ind w:left="0"/>
        <w:rPr>
          <w:rFonts w:asciiTheme="minorHAnsi" w:hAnsiTheme="minorHAnsi" w:cstheme="minorHAnsi"/>
          <w:b/>
          <w:sz w:val="22"/>
          <w:szCs w:val="22"/>
        </w:rPr>
      </w:pPr>
    </w:p>
    <w:p w14:paraId="0722A938" w14:textId="77777777" w:rsidR="009957D8" w:rsidRPr="00DD55F1" w:rsidRDefault="00DD55F1" w:rsidP="009957D8">
      <w:pPr>
        <w:rPr>
          <w:rFonts w:asciiTheme="minorHAnsi" w:hAnsiTheme="minorHAnsi" w:cstheme="minorHAnsi"/>
        </w:rPr>
      </w:pPr>
      <w:r w:rsidRPr="00DD55F1">
        <w:rPr>
          <w:rFonts w:asciiTheme="minorHAnsi" w:hAnsiTheme="minorHAnsi" w:cstheme="minorHAnsi"/>
        </w:rPr>
        <w:t>Vabljeni!</w:t>
      </w:r>
    </w:p>
    <w:p w14:paraId="57C28C2E" w14:textId="77777777" w:rsidR="009957D8" w:rsidRDefault="009957D8" w:rsidP="009957D8">
      <w:pPr>
        <w:rPr>
          <w:rFonts w:asciiTheme="minorHAnsi" w:hAnsiTheme="minorHAnsi" w:cstheme="minorHAnsi"/>
        </w:rPr>
      </w:pPr>
    </w:p>
    <w:p w14:paraId="5D889B73" w14:textId="77777777" w:rsidR="00DD55F1" w:rsidRPr="00DD55F1" w:rsidRDefault="00DD55F1" w:rsidP="009957D8">
      <w:pPr>
        <w:rPr>
          <w:rFonts w:asciiTheme="minorHAnsi" w:hAnsiTheme="minorHAnsi" w:cstheme="minorHAnsi"/>
        </w:rPr>
      </w:pPr>
    </w:p>
    <w:p w14:paraId="5CC06357" w14:textId="77777777" w:rsidR="009957D8" w:rsidRPr="00DD55F1" w:rsidRDefault="00DD55F1" w:rsidP="009957D8">
      <w:pPr>
        <w:rPr>
          <w:rFonts w:asciiTheme="minorHAnsi" w:hAnsiTheme="minorHAnsi" w:cstheme="minorHAnsi"/>
        </w:rPr>
      </w:pPr>
      <w:r w:rsidRPr="00DD55F1">
        <w:rPr>
          <w:rFonts w:asciiTheme="minorHAnsi" w:hAnsiTheme="minorHAnsi" w:cstheme="minorHAnsi"/>
        </w:rPr>
        <w:t>Turistični referent:</w:t>
      </w:r>
      <w:r w:rsidRPr="00DD55F1">
        <w:rPr>
          <w:rFonts w:asciiTheme="minorHAnsi" w:hAnsiTheme="minorHAnsi" w:cstheme="minorHAnsi"/>
        </w:rPr>
        <w:tab/>
      </w:r>
      <w:r w:rsidRPr="00DD55F1">
        <w:rPr>
          <w:rFonts w:asciiTheme="minorHAnsi" w:hAnsiTheme="minorHAnsi" w:cstheme="minorHAnsi"/>
        </w:rPr>
        <w:tab/>
      </w:r>
      <w:r w:rsidRPr="00DD55F1">
        <w:rPr>
          <w:rFonts w:asciiTheme="minorHAnsi" w:hAnsiTheme="minorHAnsi" w:cstheme="minorHAnsi"/>
        </w:rPr>
        <w:tab/>
      </w:r>
      <w:r w:rsidRPr="00DD55F1">
        <w:rPr>
          <w:rFonts w:asciiTheme="minorHAnsi" w:hAnsiTheme="minorHAnsi" w:cstheme="minorHAnsi"/>
        </w:rPr>
        <w:tab/>
      </w:r>
      <w:r w:rsidRPr="00DD55F1">
        <w:rPr>
          <w:rFonts w:asciiTheme="minorHAnsi" w:hAnsiTheme="minorHAnsi" w:cstheme="minorHAnsi"/>
        </w:rPr>
        <w:tab/>
      </w:r>
      <w:r w:rsidRPr="00DD55F1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DD55F1">
        <w:rPr>
          <w:rFonts w:asciiTheme="minorHAnsi" w:hAnsiTheme="minorHAnsi" w:cstheme="minorHAnsi"/>
        </w:rPr>
        <w:t>V Kranju, 1. 2. 2022</w:t>
      </w:r>
    </w:p>
    <w:p w14:paraId="5BAFF544" w14:textId="77777777" w:rsidR="009957D8" w:rsidRPr="00DD55F1" w:rsidRDefault="00DD55F1" w:rsidP="009957D8">
      <w:pPr>
        <w:rPr>
          <w:rFonts w:asciiTheme="minorHAnsi" w:hAnsiTheme="minorHAnsi" w:cstheme="minorHAnsi"/>
        </w:rPr>
      </w:pPr>
      <w:r w:rsidRPr="00DD55F1">
        <w:rPr>
          <w:rFonts w:asciiTheme="minorHAnsi" w:hAnsiTheme="minorHAnsi" w:cstheme="minorHAnsi"/>
        </w:rPr>
        <w:t>Tone Noč</w:t>
      </w:r>
    </w:p>
    <w:p w14:paraId="08612ACA" w14:textId="77777777" w:rsidR="009957D8" w:rsidRPr="009957D8" w:rsidRDefault="009957D8" w:rsidP="009957D8"/>
    <w:p w14:paraId="12B34F3E" w14:textId="77777777" w:rsidR="009957D8" w:rsidRDefault="009957D8" w:rsidP="009957D8"/>
    <w:p w14:paraId="03F3B86C" w14:textId="77777777" w:rsidR="002F0E2A" w:rsidRPr="009957D8" w:rsidRDefault="002F0E2A" w:rsidP="009957D8"/>
    <w:sectPr w:rsidR="002F0E2A" w:rsidRPr="009957D8" w:rsidSect="00A266E2">
      <w:headerReference w:type="default" r:id="rId10"/>
      <w:footerReference w:type="default" r:id="rId11"/>
      <w:type w:val="continuous"/>
      <w:pgSz w:w="11906" w:h="16838"/>
      <w:pgMar w:top="1294" w:right="1417" w:bottom="1417" w:left="1417" w:header="539" w:footer="1364" w:gutter="0"/>
      <w:cols w:space="708" w:equalWidth="0">
        <w:col w:w="9072" w:space="171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CCB7FE" w14:textId="77777777" w:rsidR="009E780F" w:rsidRDefault="009E780F">
      <w:r>
        <w:separator/>
      </w:r>
    </w:p>
  </w:endnote>
  <w:endnote w:type="continuationSeparator" w:id="0">
    <w:p w14:paraId="15FCFA5C" w14:textId="77777777" w:rsidR="009E780F" w:rsidRDefault="009E78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49900" w14:textId="77777777" w:rsidR="009957D8" w:rsidRPr="009957D8" w:rsidRDefault="009957D8" w:rsidP="009957D8">
    <w:pPr>
      <w:pStyle w:val="Noga"/>
      <w:pBdr>
        <w:top w:val="single" w:sz="4" w:space="0" w:color="auto"/>
      </w:pBdr>
      <w:jc w:val="center"/>
      <w:rPr>
        <w:rFonts w:asciiTheme="minorHAnsi" w:hAnsiTheme="minorHAnsi" w:cstheme="minorHAnsi"/>
      </w:rPr>
    </w:pPr>
    <w:r w:rsidRPr="009957D8">
      <w:rPr>
        <w:rFonts w:asciiTheme="minorHAnsi" w:hAnsiTheme="minorHAnsi" w:cstheme="minorHAnsi"/>
      </w:rPr>
      <w:t>UP Tado, d.o.o.</w:t>
    </w:r>
  </w:p>
  <w:p w14:paraId="151E902F" w14:textId="77777777" w:rsidR="009957D8" w:rsidRPr="009957D8" w:rsidRDefault="009957D8" w:rsidP="009957D8">
    <w:pPr>
      <w:pStyle w:val="Noga"/>
      <w:pBdr>
        <w:top w:val="single" w:sz="4" w:space="0" w:color="auto"/>
      </w:pBdr>
      <w:jc w:val="center"/>
      <w:rPr>
        <w:rFonts w:asciiTheme="minorHAnsi" w:hAnsiTheme="minorHAnsi" w:cstheme="minorHAnsi"/>
      </w:rPr>
    </w:pPr>
    <w:r w:rsidRPr="009957D8">
      <w:rPr>
        <w:rFonts w:asciiTheme="minorHAnsi" w:hAnsiTheme="minorHAnsi" w:cstheme="minorHAnsi"/>
      </w:rPr>
      <w:t>Srednja ekonomska, storitvena in gradbena šola, ŠC Kranj, Cesta Staneta Žagarja 33, 4000 Kranj</w:t>
    </w:r>
  </w:p>
  <w:p w14:paraId="508E263A" w14:textId="086C456E" w:rsidR="003D1C60" w:rsidRPr="009957D8" w:rsidRDefault="009957D8" w:rsidP="009957D8">
    <w:pPr>
      <w:pStyle w:val="Noga"/>
      <w:pBdr>
        <w:top w:val="single" w:sz="4" w:space="0" w:color="auto"/>
      </w:pBdr>
      <w:jc w:val="center"/>
    </w:pPr>
    <w:r w:rsidRPr="009957D8">
      <w:rPr>
        <w:rFonts w:asciiTheme="minorHAnsi" w:hAnsiTheme="minorHAnsi" w:cstheme="minorHAnsi"/>
      </w:rPr>
      <w:t xml:space="preserve">e-mail: </w:t>
    </w:r>
    <w:hyperlink r:id="rId1" w:history="1">
      <w:r w:rsidRPr="009957D8">
        <w:rPr>
          <w:rStyle w:val="Hiperpovezava"/>
          <w:rFonts w:asciiTheme="minorHAnsi" w:hAnsiTheme="minorHAnsi" w:cstheme="minorHAnsi"/>
        </w:rPr>
        <w:t>uptado7</w:t>
      </w:r>
    </w:hyperlink>
    <w:r w:rsidRPr="009957D8">
      <w:rPr>
        <w:rFonts w:asciiTheme="minorHAnsi" w:hAnsiTheme="minorHAnsi" w:cstheme="minorHAnsi"/>
      </w:rPr>
      <w:t xml:space="preserve">@gmail.com, </w:t>
    </w:r>
    <w:proofErr w:type="spellStart"/>
    <w:r w:rsidRPr="009957D8">
      <w:rPr>
        <w:rFonts w:asciiTheme="minorHAnsi" w:hAnsiTheme="minorHAnsi" w:cstheme="minorHAnsi"/>
      </w:rPr>
      <w:t>web</w:t>
    </w:r>
    <w:proofErr w:type="spellEnd"/>
    <w:r w:rsidRPr="009957D8">
      <w:rPr>
        <w:rFonts w:asciiTheme="minorHAnsi" w:hAnsiTheme="minorHAnsi" w:cstheme="minorHAnsi"/>
      </w:rPr>
      <w:t xml:space="preserve">: </w:t>
    </w:r>
    <w:r w:rsidR="00CE1F68">
      <w:rPr>
        <w:rFonts w:asciiTheme="minorHAnsi" w:hAnsiTheme="minorHAnsi" w:cstheme="minorHAnsi"/>
      </w:rPr>
      <w:t>https://tado.splet.arnes.si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9C3A79" w14:textId="77777777" w:rsidR="009E780F" w:rsidRDefault="009E780F">
      <w:r>
        <w:separator/>
      </w:r>
    </w:p>
  </w:footnote>
  <w:footnote w:type="continuationSeparator" w:id="0">
    <w:p w14:paraId="0C250B15" w14:textId="77777777" w:rsidR="009E780F" w:rsidRDefault="009E78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BAC428" w14:textId="77777777" w:rsidR="003D1C60" w:rsidRDefault="005D0D79">
    <w:pPr>
      <w:pStyle w:val="Glava"/>
      <w:jc w:val="center"/>
    </w:pPr>
    <w:r>
      <w:rPr>
        <w:noProof/>
      </w:rPr>
      <w:drawing>
        <wp:inline distT="0" distB="0" distL="0" distR="0" wp14:anchorId="10BBAC82" wp14:editId="0AD5A34A">
          <wp:extent cx="2194750" cy="723963"/>
          <wp:effectExtent l="0" t="0" r="0" b="0"/>
          <wp:docPr id="10" name="Slika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_tado__krajsi_mal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4750" cy="7239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3042374" w14:textId="77777777" w:rsidR="003D1C60" w:rsidRDefault="003D1C60">
    <w:pPr>
      <w:pStyle w:val="Glava"/>
      <w:jc w:val="center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E815D7"/>
    <w:multiLevelType w:val="hybridMultilevel"/>
    <w:tmpl w:val="F2B82192"/>
    <w:lvl w:ilvl="0" w:tplc="CB90CA4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A32600"/>
    <w:multiLevelType w:val="hybridMultilevel"/>
    <w:tmpl w:val="08BA441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341870"/>
    <w:multiLevelType w:val="hybridMultilevel"/>
    <w:tmpl w:val="4770FF9A"/>
    <w:lvl w:ilvl="0" w:tplc="C0FAC92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311852"/>
    <w:multiLevelType w:val="hybridMultilevel"/>
    <w:tmpl w:val="49186CAA"/>
    <w:lvl w:ilvl="0" w:tplc="CB90CA4A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6D1521"/>
    <w:multiLevelType w:val="hybridMultilevel"/>
    <w:tmpl w:val="CE94AC3C"/>
    <w:lvl w:ilvl="0" w:tplc="7848FCFE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6705F9"/>
    <w:multiLevelType w:val="hybridMultilevel"/>
    <w:tmpl w:val="ED8A47CA"/>
    <w:lvl w:ilvl="0" w:tplc="6B60D32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66E2"/>
    <w:rsid w:val="0000389A"/>
    <w:rsid w:val="000321A7"/>
    <w:rsid w:val="00046CD8"/>
    <w:rsid w:val="00046D80"/>
    <w:rsid w:val="00054CE3"/>
    <w:rsid w:val="00061C7C"/>
    <w:rsid w:val="00075DE6"/>
    <w:rsid w:val="00084A43"/>
    <w:rsid w:val="00091081"/>
    <w:rsid w:val="00097A8B"/>
    <w:rsid w:val="000A2C79"/>
    <w:rsid w:val="000A3CEA"/>
    <w:rsid w:val="000B6029"/>
    <w:rsid w:val="000C1487"/>
    <w:rsid w:val="000D436C"/>
    <w:rsid w:val="00105C45"/>
    <w:rsid w:val="001108AE"/>
    <w:rsid w:val="00111C72"/>
    <w:rsid w:val="00113B8E"/>
    <w:rsid w:val="00125187"/>
    <w:rsid w:val="00136B65"/>
    <w:rsid w:val="00156C36"/>
    <w:rsid w:val="001670C2"/>
    <w:rsid w:val="0016748E"/>
    <w:rsid w:val="00177A1F"/>
    <w:rsid w:val="0018052D"/>
    <w:rsid w:val="0019230F"/>
    <w:rsid w:val="00195F7C"/>
    <w:rsid w:val="001B5B4C"/>
    <w:rsid w:val="001B5FF7"/>
    <w:rsid w:val="001D536C"/>
    <w:rsid w:val="001D6D13"/>
    <w:rsid w:val="001D6FC1"/>
    <w:rsid w:val="001E4B8D"/>
    <w:rsid w:val="00212AC5"/>
    <w:rsid w:val="00224A95"/>
    <w:rsid w:val="00243A6C"/>
    <w:rsid w:val="00245134"/>
    <w:rsid w:val="002507B2"/>
    <w:rsid w:val="0026214D"/>
    <w:rsid w:val="002628CC"/>
    <w:rsid w:val="00265F8E"/>
    <w:rsid w:val="0027193E"/>
    <w:rsid w:val="00282D7A"/>
    <w:rsid w:val="00295C57"/>
    <w:rsid w:val="002A4958"/>
    <w:rsid w:val="002B10E3"/>
    <w:rsid w:val="002C0788"/>
    <w:rsid w:val="002D4746"/>
    <w:rsid w:val="002F0E2A"/>
    <w:rsid w:val="002F561A"/>
    <w:rsid w:val="00317B33"/>
    <w:rsid w:val="003323F5"/>
    <w:rsid w:val="00332F15"/>
    <w:rsid w:val="00342070"/>
    <w:rsid w:val="00376BA6"/>
    <w:rsid w:val="00381838"/>
    <w:rsid w:val="00385B77"/>
    <w:rsid w:val="003935DA"/>
    <w:rsid w:val="003A08E4"/>
    <w:rsid w:val="003A1757"/>
    <w:rsid w:val="003A2975"/>
    <w:rsid w:val="003A3F85"/>
    <w:rsid w:val="003A5A4C"/>
    <w:rsid w:val="003C3B09"/>
    <w:rsid w:val="003C7AA4"/>
    <w:rsid w:val="003D170D"/>
    <w:rsid w:val="003D1C60"/>
    <w:rsid w:val="003F5554"/>
    <w:rsid w:val="00422C94"/>
    <w:rsid w:val="004319BD"/>
    <w:rsid w:val="00436001"/>
    <w:rsid w:val="00442587"/>
    <w:rsid w:val="0045197D"/>
    <w:rsid w:val="00483A7A"/>
    <w:rsid w:val="004972B7"/>
    <w:rsid w:val="004A2FDF"/>
    <w:rsid w:val="004B7653"/>
    <w:rsid w:val="004C513A"/>
    <w:rsid w:val="004D5E3B"/>
    <w:rsid w:val="0050278F"/>
    <w:rsid w:val="00502F1E"/>
    <w:rsid w:val="00513DE3"/>
    <w:rsid w:val="005149A0"/>
    <w:rsid w:val="005159F6"/>
    <w:rsid w:val="00533CFF"/>
    <w:rsid w:val="00537E1E"/>
    <w:rsid w:val="005515F4"/>
    <w:rsid w:val="00557945"/>
    <w:rsid w:val="00561738"/>
    <w:rsid w:val="00561988"/>
    <w:rsid w:val="00566011"/>
    <w:rsid w:val="0058315A"/>
    <w:rsid w:val="005D0D79"/>
    <w:rsid w:val="00624A4D"/>
    <w:rsid w:val="0063032E"/>
    <w:rsid w:val="0063445C"/>
    <w:rsid w:val="00637E7C"/>
    <w:rsid w:val="006412FF"/>
    <w:rsid w:val="006421ED"/>
    <w:rsid w:val="006445BA"/>
    <w:rsid w:val="006527D6"/>
    <w:rsid w:val="006729C6"/>
    <w:rsid w:val="00675373"/>
    <w:rsid w:val="006817D2"/>
    <w:rsid w:val="006A34B3"/>
    <w:rsid w:val="006B0A34"/>
    <w:rsid w:val="006C5139"/>
    <w:rsid w:val="006D3A48"/>
    <w:rsid w:val="006E0F79"/>
    <w:rsid w:val="006E780D"/>
    <w:rsid w:val="006F65A7"/>
    <w:rsid w:val="006F6F32"/>
    <w:rsid w:val="00706798"/>
    <w:rsid w:val="00723C1E"/>
    <w:rsid w:val="007374B1"/>
    <w:rsid w:val="00741AE7"/>
    <w:rsid w:val="007420BA"/>
    <w:rsid w:val="007449D1"/>
    <w:rsid w:val="00753AAC"/>
    <w:rsid w:val="00753AB6"/>
    <w:rsid w:val="007554A7"/>
    <w:rsid w:val="00774730"/>
    <w:rsid w:val="00792388"/>
    <w:rsid w:val="007A1571"/>
    <w:rsid w:val="007B3602"/>
    <w:rsid w:val="007E7C9C"/>
    <w:rsid w:val="007F67E2"/>
    <w:rsid w:val="00803C83"/>
    <w:rsid w:val="00810BDE"/>
    <w:rsid w:val="008117F4"/>
    <w:rsid w:val="00832F1C"/>
    <w:rsid w:val="0083378F"/>
    <w:rsid w:val="00847AA9"/>
    <w:rsid w:val="00851444"/>
    <w:rsid w:val="008544B7"/>
    <w:rsid w:val="00857630"/>
    <w:rsid w:val="00860A76"/>
    <w:rsid w:val="00877839"/>
    <w:rsid w:val="00886EB8"/>
    <w:rsid w:val="008A51F0"/>
    <w:rsid w:val="008C1359"/>
    <w:rsid w:val="008D4521"/>
    <w:rsid w:val="008F4CC0"/>
    <w:rsid w:val="00911A58"/>
    <w:rsid w:val="00911E55"/>
    <w:rsid w:val="00920B26"/>
    <w:rsid w:val="009467F7"/>
    <w:rsid w:val="0095757E"/>
    <w:rsid w:val="00963F72"/>
    <w:rsid w:val="00966229"/>
    <w:rsid w:val="009722A7"/>
    <w:rsid w:val="00987BBF"/>
    <w:rsid w:val="00987E80"/>
    <w:rsid w:val="009957D8"/>
    <w:rsid w:val="009A39F1"/>
    <w:rsid w:val="009B6656"/>
    <w:rsid w:val="009D4CD0"/>
    <w:rsid w:val="009E780F"/>
    <w:rsid w:val="00A00B95"/>
    <w:rsid w:val="00A14295"/>
    <w:rsid w:val="00A20A1C"/>
    <w:rsid w:val="00A24FE6"/>
    <w:rsid w:val="00A266E2"/>
    <w:rsid w:val="00A45610"/>
    <w:rsid w:val="00A6597F"/>
    <w:rsid w:val="00A85033"/>
    <w:rsid w:val="00A8730C"/>
    <w:rsid w:val="00A933D9"/>
    <w:rsid w:val="00AA22E5"/>
    <w:rsid w:val="00AA2693"/>
    <w:rsid w:val="00AB4F2A"/>
    <w:rsid w:val="00AC355B"/>
    <w:rsid w:val="00B03FD2"/>
    <w:rsid w:val="00B246F4"/>
    <w:rsid w:val="00B32740"/>
    <w:rsid w:val="00B3472E"/>
    <w:rsid w:val="00BB33BA"/>
    <w:rsid w:val="00BC4CEE"/>
    <w:rsid w:val="00BD37C8"/>
    <w:rsid w:val="00BF20F7"/>
    <w:rsid w:val="00BF2D7C"/>
    <w:rsid w:val="00BF4098"/>
    <w:rsid w:val="00C007F1"/>
    <w:rsid w:val="00C024CD"/>
    <w:rsid w:val="00C30427"/>
    <w:rsid w:val="00C32E72"/>
    <w:rsid w:val="00C374C7"/>
    <w:rsid w:val="00C409BF"/>
    <w:rsid w:val="00C55586"/>
    <w:rsid w:val="00C562DA"/>
    <w:rsid w:val="00C606F0"/>
    <w:rsid w:val="00C63733"/>
    <w:rsid w:val="00CA6EC5"/>
    <w:rsid w:val="00CD1C48"/>
    <w:rsid w:val="00CE1F68"/>
    <w:rsid w:val="00CF4320"/>
    <w:rsid w:val="00D03D42"/>
    <w:rsid w:val="00D058AE"/>
    <w:rsid w:val="00D07A1E"/>
    <w:rsid w:val="00D14EDB"/>
    <w:rsid w:val="00D23214"/>
    <w:rsid w:val="00D4092C"/>
    <w:rsid w:val="00D540EE"/>
    <w:rsid w:val="00D56EB8"/>
    <w:rsid w:val="00D615E7"/>
    <w:rsid w:val="00D677DD"/>
    <w:rsid w:val="00D72866"/>
    <w:rsid w:val="00D733A2"/>
    <w:rsid w:val="00D83061"/>
    <w:rsid w:val="00D937AD"/>
    <w:rsid w:val="00D94D65"/>
    <w:rsid w:val="00DA1F65"/>
    <w:rsid w:val="00DA2B17"/>
    <w:rsid w:val="00DB35B8"/>
    <w:rsid w:val="00DD55F1"/>
    <w:rsid w:val="00DE401C"/>
    <w:rsid w:val="00E2489E"/>
    <w:rsid w:val="00E41F73"/>
    <w:rsid w:val="00E53F62"/>
    <w:rsid w:val="00E61DE5"/>
    <w:rsid w:val="00E652D1"/>
    <w:rsid w:val="00E7028A"/>
    <w:rsid w:val="00E76C73"/>
    <w:rsid w:val="00E77229"/>
    <w:rsid w:val="00EB17B8"/>
    <w:rsid w:val="00EB4F97"/>
    <w:rsid w:val="00EC5DF3"/>
    <w:rsid w:val="00ED00A0"/>
    <w:rsid w:val="00F21528"/>
    <w:rsid w:val="00F2485E"/>
    <w:rsid w:val="00F32BE1"/>
    <w:rsid w:val="00F3688E"/>
    <w:rsid w:val="00F42699"/>
    <w:rsid w:val="00F668BE"/>
    <w:rsid w:val="00F9190F"/>
    <w:rsid w:val="00F923EF"/>
    <w:rsid w:val="00FC321B"/>
    <w:rsid w:val="00FC4268"/>
    <w:rsid w:val="00FF4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1AF8507"/>
  <w15:chartTrackingRefBased/>
  <w15:docId w15:val="{7CCB48E5-F9AC-4C78-8602-C45BC1A93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860A76"/>
    <w:rPr>
      <w:sz w:val="24"/>
      <w:szCs w:val="24"/>
    </w:rPr>
  </w:style>
  <w:style w:type="paragraph" w:styleId="Naslov1">
    <w:name w:val="heading 1"/>
    <w:basedOn w:val="Navaden"/>
    <w:next w:val="Navaden"/>
    <w:qFormat/>
    <w:pPr>
      <w:keepNext/>
      <w:jc w:val="both"/>
      <w:outlineLvl w:val="0"/>
    </w:pPr>
    <w:rPr>
      <w:b/>
      <w:bCs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pPr>
      <w:tabs>
        <w:tab w:val="center" w:pos="4536"/>
        <w:tab w:val="right" w:pos="9072"/>
      </w:tabs>
    </w:pPr>
  </w:style>
  <w:style w:type="paragraph" w:styleId="Noga">
    <w:name w:val="footer"/>
    <w:basedOn w:val="Navaden"/>
    <w:pPr>
      <w:tabs>
        <w:tab w:val="center" w:pos="4536"/>
        <w:tab w:val="right" w:pos="9072"/>
      </w:tabs>
    </w:pPr>
  </w:style>
  <w:style w:type="character" w:styleId="Hiperpovezava">
    <w:name w:val="Hyperlink"/>
    <w:rPr>
      <w:color w:val="0000FF"/>
      <w:u w:val="single"/>
    </w:rPr>
  </w:style>
  <w:style w:type="paragraph" w:styleId="Telobesedila">
    <w:name w:val="Body Text"/>
    <w:basedOn w:val="Navaden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both"/>
    </w:pPr>
  </w:style>
  <w:style w:type="paragraph" w:styleId="Naslov">
    <w:name w:val="Title"/>
    <w:basedOn w:val="Navaden"/>
    <w:qFormat/>
    <w:pPr>
      <w:jc w:val="center"/>
    </w:pPr>
    <w:rPr>
      <w:b/>
      <w:bCs/>
      <w:sz w:val="36"/>
    </w:rPr>
  </w:style>
  <w:style w:type="paragraph" w:styleId="Telobesedila2">
    <w:name w:val="Body Text 2"/>
    <w:basedOn w:val="Navaden"/>
    <w:rsid w:val="001108AE"/>
    <w:pPr>
      <w:framePr w:w="5029" w:h="1153" w:hSpace="180" w:wrap="around" w:vAnchor="text" w:hAnchor="page" w:x="3313" w:y="445"/>
      <w:jc w:val="center"/>
    </w:pPr>
    <w:rPr>
      <w:b/>
      <w:spacing w:val="40"/>
      <w:sz w:val="16"/>
      <w:szCs w:val="20"/>
    </w:rPr>
  </w:style>
  <w:style w:type="paragraph" w:styleId="Besedilooblaka">
    <w:name w:val="Balloon Text"/>
    <w:basedOn w:val="Navaden"/>
    <w:semiHidden/>
    <w:rsid w:val="009B6656"/>
    <w:rPr>
      <w:rFonts w:ascii="Tahoma" w:hAnsi="Tahoma" w:cs="Tahoma"/>
      <w:sz w:val="16"/>
      <w:szCs w:val="16"/>
    </w:rPr>
  </w:style>
  <w:style w:type="paragraph" w:styleId="Telobesedila-zamik">
    <w:name w:val="Body Text Indent"/>
    <w:basedOn w:val="Navaden"/>
    <w:rsid w:val="00A20A1C"/>
    <w:pPr>
      <w:spacing w:after="120"/>
      <w:ind w:left="283"/>
    </w:pPr>
  </w:style>
  <w:style w:type="table" w:customStyle="1" w:styleId="Tabela-mrea">
    <w:name w:val="Tabela - mreža"/>
    <w:basedOn w:val="Navadnatabela"/>
    <w:uiPriority w:val="59"/>
    <w:rsid w:val="007374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enaHiperpovezava">
    <w:name w:val="FollowedHyperlink"/>
    <w:uiPriority w:val="99"/>
    <w:semiHidden/>
    <w:unhideWhenUsed/>
    <w:rsid w:val="00D14EDB"/>
    <w:rPr>
      <w:color w:val="800080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9957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uptado7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r&#353;a\Application%20Data\Microsoft\Predloge\UI%20dopis%20glava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UI dopis glava</Template>
  <TotalTime>1</TotalTime>
  <Pages>1</Pages>
  <Words>114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 </vt:lpstr>
    </vt:vector>
  </TitlesOfParts>
  <Company>Turistična agencija</Company>
  <LinksUpToDate>false</LinksUpToDate>
  <CharactersWithSpaces>768</CharactersWithSpaces>
  <SharedDoc>false</SharedDoc>
  <HLinks>
    <vt:vector size="12" baseType="variant">
      <vt:variant>
        <vt:i4>393237</vt:i4>
      </vt:variant>
      <vt:variant>
        <vt:i4>9</vt:i4>
      </vt:variant>
      <vt:variant>
        <vt:i4>0</vt:i4>
      </vt:variant>
      <vt:variant>
        <vt:i4>5</vt:i4>
      </vt:variant>
      <vt:variant>
        <vt:lpwstr>https://www.ryanair.com/ie/en/plan-trip/flying-with-us/baggage-policy</vt:lpwstr>
      </vt:variant>
      <vt:variant>
        <vt:lpwstr/>
      </vt:variant>
      <vt:variant>
        <vt:i4>5374009</vt:i4>
      </vt:variant>
      <vt:variant>
        <vt:i4>3</vt:i4>
      </vt:variant>
      <vt:variant>
        <vt:i4>0</vt:i4>
      </vt:variant>
      <vt:variant>
        <vt:i4>5</vt:i4>
      </vt:variant>
      <vt:variant>
        <vt:lpwstr>mailto:ursa@ui-turizem.com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Urša</dc:creator>
  <cp:keywords/>
  <cp:lastModifiedBy>janez.cernilec@sckr.si</cp:lastModifiedBy>
  <cp:revision>3</cp:revision>
  <cp:lastPrinted>2017-06-07T12:12:00Z</cp:lastPrinted>
  <dcterms:created xsi:type="dcterms:W3CDTF">2022-05-18T21:43:00Z</dcterms:created>
  <dcterms:modified xsi:type="dcterms:W3CDTF">2024-04-08T23:20:00Z</dcterms:modified>
</cp:coreProperties>
</file>